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pPr w:leftFromText="141" w:rightFromText="141" w:vertAnchor="text" w:tblpY="-119"/>
        <w:tblW w:w="0" w:type="auto"/>
        <w:tblLook w:val="04A0" w:firstRow="1" w:lastRow="0" w:firstColumn="1" w:lastColumn="0" w:noHBand="0" w:noVBand="1"/>
      </w:tblPr>
      <w:tblGrid>
        <w:gridCol w:w="1242"/>
        <w:gridCol w:w="8364"/>
      </w:tblGrid>
      <w:tr w:rsidR="00F56813" w:rsidTr="00F56813">
        <w:tc>
          <w:tcPr>
            <w:tcW w:w="9606" w:type="dxa"/>
            <w:gridSpan w:val="2"/>
          </w:tcPr>
          <w:p w:rsidR="00F56813" w:rsidRPr="00F56813" w:rsidRDefault="00074993" w:rsidP="00F56813">
            <w:pPr>
              <w:rPr>
                <w:sz w:val="32"/>
              </w:rPr>
            </w:pPr>
            <w:bookmarkStart w:id="0" w:name="_GoBack"/>
            <w:bookmarkEnd w:id="0"/>
            <w:proofErr w:type="spellStart"/>
            <w:r>
              <w:rPr>
                <w:sz w:val="32"/>
              </w:rPr>
              <w:t>Verwendag</w:t>
            </w:r>
            <w:proofErr w:type="spellEnd"/>
            <w:r>
              <w:rPr>
                <w:sz w:val="32"/>
              </w:rPr>
              <w:t xml:space="preserve"> Man</w:t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Tijd</w:t>
            </w:r>
          </w:p>
        </w:tc>
        <w:tc>
          <w:tcPr>
            <w:tcW w:w="8364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Activiteit</w:t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8:00 uur</w:t>
            </w:r>
          </w:p>
        </w:tc>
        <w:tc>
          <w:tcPr>
            <w:tcW w:w="8364" w:type="dxa"/>
          </w:tcPr>
          <w:p w:rsidR="00F56813" w:rsidRPr="00F56813" w:rsidRDefault="00F56813" w:rsidP="00074993">
            <w:pPr>
              <w:rPr>
                <w:sz w:val="32"/>
              </w:rPr>
            </w:pPr>
            <w:r w:rsidRPr="00F56813">
              <w:rPr>
                <w:sz w:val="32"/>
              </w:rPr>
              <w:t xml:space="preserve">Opstaan, douchen, aankleden. </w:t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8:45 uur</w:t>
            </w:r>
          </w:p>
        </w:tc>
        <w:tc>
          <w:tcPr>
            <w:tcW w:w="8364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Opgehaald met mooie auto + chauffeur, hele dag beschikbaar</w:t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9:00 uur</w:t>
            </w:r>
          </w:p>
        </w:tc>
        <w:tc>
          <w:tcPr>
            <w:tcW w:w="8364" w:type="dxa"/>
          </w:tcPr>
          <w:p w:rsidR="00F56813" w:rsidRPr="00F56813" w:rsidRDefault="00CC533A" w:rsidP="00F56813">
            <w:pPr>
              <w:rPr>
                <w:sz w:val="32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4D7F6D43" wp14:editId="2C8F819A">
                  <wp:simplePos x="0" y="0"/>
                  <wp:positionH relativeFrom="column">
                    <wp:posOffset>3259455</wp:posOffset>
                  </wp:positionH>
                  <wp:positionV relativeFrom="paragraph">
                    <wp:posOffset>35871</wp:posOffset>
                  </wp:positionV>
                  <wp:extent cx="1905000" cy="1424629"/>
                  <wp:effectExtent l="0" t="0" r="0" b="4445"/>
                  <wp:wrapNone/>
                  <wp:docPr id="6" name="irc_mi" descr="http://www.denhaagdirect.nl/wp-content/uploads/2014/05/kapper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nhaagdirect.nl/wp-content/uploads/2014/05/kapper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Ontbijtbuffet bij goed restaurant</w:t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10:00 uur</w:t>
            </w:r>
          </w:p>
        </w:tc>
        <w:tc>
          <w:tcPr>
            <w:tcW w:w="8364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Naar de kapper</w:t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10:30 uur</w:t>
            </w:r>
          </w:p>
        </w:tc>
        <w:tc>
          <w:tcPr>
            <w:tcW w:w="8364" w:type="dxa"/>
          </w:tcPr>
          <w:p w:rsidR="00F56813" w:rsidRPr="00F56813" w:rsidRDefault="00CC533A" w:rsidP="00F56813">
            <w:pPr>
              <w:rPr>
                <w:sz w:val="32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3360" behindDoc="0" locked="0" layoutInCell="1" allowOverlap="1" wp14:anchorId="07B13542" wp14:editId="3454E3C4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332105</wp:posOffset>
                  </wp:positionV>
                  <wp:extent cx="1766570" cy="1178560"/>
                  <wp:effectExtent l="0" t="0" r="5080" b="2540"/>
                  <wp:wrapNone/>
                  <wp:docPr id="8" name="irc_mi" descr="http://www.ah.nl.kpnis.nl/static/recepten/img_001608_445x297_JPG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h.nl.kpnis.nl/static/recepten/img_001608_445x297_JPG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813" w:rsidRPr="00F56813">
              <w:rPr>
                <w:sz w:val="32"/>
              </w:rPr>
              <w:t>Op weg naar Zandvoort</w:t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12:30 uur</w:t>
            </w:r>
          </w:p>
        </w:tc>
        <w:tc>
          <w:tcPr>
            <w:tcW w:w="8364" w:type="dxa"/>
          </w:tcPr>
          <w:p w:rsidR="00CC533A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 xml:space="preserve">Aankomst in Zandvoort </w:t>
            </w:r>
          </w:p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 xml:space="preserve">– rijden in div. </w:t>
            </w:r>
            <w:proofErr w:type="spellStart"/>
            <w:r w:rsidRPr="00F56813">
              <w:rPr>
                <w:sz w:val="32"/>
              </w:rPr>
              <w:t>race-auto’s</w:t>
            </w:r>
            <w:proofErr w:type="spellEnd"/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14:00 uur</w:t>
            </w:r>
          </w:p>
        </w:tc>
        <w:tc>
          <w:tcPr>
            <w:tcW w:w="8364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Eten bij croissanterie</w:t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15:00 uur</w:t>
            </w:r>
          </w:p>
        </w:tc>
        <w:tc>
          <w:tcPr>
            <w:tcW w:w="8364" w:type="dxa"/>
          </w:tcPr>
          <w:p w:rsid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 xml:space="preserve">Naar Zwaluwhoeve: sauna, wisselbaden, massage </w:t>
            </w:r>
          </w:p>
          <w:p w:rsidR="00921172" w:rsidRDefault="00921172" w:rsidP="00F56813">
            <w:pPr>
              <w:rPr>
                <w:sz w:val="32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25EB4FD" wp14:editId="46523888">
                  <wp:extent cx="2526665" cy="1647825"/>
                  <wp:effectExtent l="0" t="0" r="6985" b="9525"/>
                  <wp:docPr id="11" name="irc_mi" descr="http://www.zwaluwhoeve.nl/content-zh/supplements_translation/545cc735-a0f8-4294-bdea-6e5357fa9a5f/medium/Behandeling-massage-man-201205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zwaluwhoeve.nl/content-zh/supplements_translation/545cc735-a0f8-4294-bdea-6e5357fa9a5f/medium/Behandeling-massage-man-201205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5B4FA574" wp14:editId="198B2A23">
                  <wp:simplePos x="0" y="0"/>
                  <wp:positionH relativeFrom="column">
                    <wp:posOffset>2745105</wp:posOffset>
                  </wp:positionH>
                  <wp:positionV relativeFrom="paragraph">
                    <wp:posOffset>33655</wp:posOffset>
                  </wp:positionV>
                  <wp:extent cx="2143125" cy="1607185"/>
                  <wp:effectExtent l="0" t="0" r="9525" b="0"/>
                  <wp:wrapNone/>
                  <wp:docPr id="10" name="irc_mi" descr="http://www.scherpenhof.nl/img/omgeving/zwaluwhoeve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herpenhof.nl/img/omgeving/zwaluwhoeve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172" w:rsidRDefault="00921172" w:rsidP="00F56813">
            <w:pPr>
              <w:rPr>
                <w:sz w:val="32"/>
              </w:rPr>
            </w:pPr>
          </w:p>
          <w:p w:rsidR="00921172" w:rsidRPr="00F56813" w:rsidRDefault="00921172" w:rsidP="00F56813">
            <w:pPr>
              <w:rPr>
                <w:sz w:val="32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5408" behindDoc="0" locked="0" layoutInCell="1" allowOverlap="1" wp14:anchorId="0ADC2FC6" wp14:editId="3C21751A">
                  <wp:simplePos x="0" y="0"/>
                  <wp:positionH relativeFrom="column">
                    <wp:posOffset>5271770</wp:posOffset>
                  </wp:positionH>
                  <wp:positionV relativeFrom="paragraph">
                    <wp:posOffset>242570</wp:posOffset>
                  </wp:positionV>
                  <wp:extent cx="3931920" cy="2619375"/>
                  <wp:effectExtent l="114300" t="171450" r="106680" b="180975"/>
                  <wp:wrapNone/>
                  <wp:docPr id="13" name="irc_mi" descr="http://screencrush.com/files/2014/09/the-hobbit-3-poster-banner-3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reencrush.com/files/2014/09/the-hobbit-3-poster-banner-3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5642">
                            <a:off x="0" y="0"/>
                            <a:ext cx="393192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18:00 uur</w:t>
            </w:r>
          </w:p>
        </w:tc>
        <w:tc>
          <w:tcPr>
            <w:tcW w:w="8364" w:type="dxa"/>
          </w:tcPr>
          <w:p w:rsidR="00F56813" w:rsidRPr="00F56813" w:rsidRDefault="00F56813" w:rsidP="00921172">
            <w:pPr>
              <w:rPr>
                <w:sz w:val="32"/>
              </w:rPr>
            </w:pPr>
            <w:r w:rsidRPr="00F56813">
              <w:rPr>
                <w:sz w:val="32"/>
              </w:rPr>
              <w:t>Eten bij De Librije in Zwolle</w:t>
            </w:r>
            <w:r w:rsidR="00921172">
              <w:rPr>
                <w:noProof/>
                <w:color w:val="0000FF"/>
                <w:lang w:eastAsia="nl-NL"/>
              </w:rPr>
              <w:drawing>
                <wp:inline distT="0" distB="0" distL="0" distR="0" wp14:anchorId="4FA507CB" wp14:editId="0928C44D">
                  <wp:extent cx="5162550" cy="3427165"/>
                  <wp:effectExtent l="0" t="0" r="0" b="1905"/>
                  <wp:docPr id="12" name="irc_mi" descr="http://restaurateurs.iens.nl/static/photos/15368_0_ec140b2248e63a31fd263307107278eb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estaurateurs.iens.nl/static/photos/15368_0_ec140b2248e63a31fd263307107278eb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501" cy="343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20:00 uur</w:t>
            </w:r>
          </w:p>
        </w:tc>
        <w:tc>
          <w:tcPr>
            <w:tcW w:w="8364" w:type="dxa"/>
          </w:tcPr>
          <w:p w:rsidR="00F56813" w:rsidRPr="00F56813" w:rsidRDefault="00F56813" w:rsidP="00074993">
            <w:pPr>
              <w:rPr>
                <w:sz w:val="32"/>
              </w:rPr>
            </w:pPr>
            <w:r w:rsidRPr="00F56813">
              <w:rPr>
                <w:sz w:val="32"/>
              </w:rPr>
              <w:t>Naar de bios, 3-D film</w:t>
            </w:r>
            <w:r w:rsidR="00074993">
              <w:rPr>
                <w:sz w:val="32"/>
              </w:rPr>
              <w:t xml:space="preserve"> k</w:t>
            </w:r>
            <w:r w:rsidRPr="00F56813">
              <w:rPr>
                <w:sz w:val="32"/>
              </w:rPr>
              <w:t>ijken</w:t>
            </w:r>
          </w:p>
        </w:tc>
      </w:tr>
      <w:tr w:rsidR="00F56813" w:rsidTr="00F56813">
        <w:tc>
          <w:tcPr>
            <w:tcW w:w="1242" w:type="dxa"/>
          </w:tcPr>
          <w:p w:rsidR="00F56813" w:rsidRPr="00F56813" w:rsidRDefault="00F56813" w:rsidP="00F56813">
            <w:pPr>
              <w:rPr>
                <w:sz w:val="32"/>
              </w:rPr>
            </w:pPr>
            <w:r w:rsidRPr="00F56813">
              <w:rPr>
                <w:sz w:val="32"/>
              </w:rPr>
              <w:t>22:00 uur</w:t>
            </w:r>
          </w:p>
        </w:tc>
        <w:tc>
          <w:tcPr>
            <w:tcW w:w="8364" w:type="dxa"/>
          </w:tcPr>
          <w:p w:rsidR="00F56813" w:rsidRPr="00F56813" w:rsidRDefault="00F56813" w:rsidP="00921172">
            <w:pPr>
              <w:rPr>
                <w:sz w:val="32"/>
              </w:rPr>
            </w:pPr>
            <w:r w:rsidRPr="00F56813">
              <w:rPr>
                <w:sz w:val="32"/>
              </w:rPr>
              <w:t xml:space="preserve">Thuis een wijntje drinken + </w:t>
            </w:r>
            <w:proofErr w:type="spellStart"/>
            <w:r w:rsidRPr="00F56813">
              <w:rPr>
                <w:sz w:val="32"/>
              </w:rPr>
              <w:t>zalmwraps</w:t>
            </w:r>
            <w:proofErr w:type="spellEnd"/>
          </w:p>
        </w:tc>
      </w:tr>
      <w:tr w:rsidR="00F56813" w:rsidTr="00F56813">
        <w:tc>
          <w:tcPr>
            <w:tcW w:w="1242" w:type="dxa"/>
          </w:tcPr>
          <w:p w:rsidR="00F56813" w:rsidRPr="00F56813" w:rsidRDefault="00CC533A" w:rsidP="00F56813">
            <w:pPr>
              <w:rPr>
                <w:sz w:val="32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1457D1D7" wp14:editId="0819D01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461645</wp:posOffset>
                  </wp:positionV>
                  <wp:extent cx="3961765" cy="2486025"/>
                  <wp:effectExtent l="76200" t="133350" r="76835" b="123825"/>
                  <wp:wrapNone/>
                  <wp:docPr id="7" name="irc_mi" descr="http://www.vandaagopstap.nl/images/items/Zelf-rijden-op-Zandvoort_20636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andaagopstap.nl/images/items/Zelf-rijden-op-Zandvoort_20636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82029">
                            <a:off x="0" y="0"/>
                            <a:ext cx="396176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813" w:rsidRPr="00F56813">
              <w:rPr>
                <w:sz w:val="32"/>
              </w:rPr>
              <w:t>23:00 uur</w:t>
            </w:r>
          </w:p>
        </w:tc>
        <w:tc>
          <w:tcPr>
            <w:tcW w:w="8364" w:type="dxa"/>
          </w:tcPr>
          <w:p w:rsidR="00F56813" w:rsidRPr="00F56813" w:rsidRDefault="00921172" w:rsidP="00F56813">
            <w:pPr>
              <w:rPr>
                <w:sz w:val="32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6432" behindDoc="0" locked="0" layoutInCell="1" allowOverlap="1" wp14:anchorId="04639F2D" wp14:editId="7CDE3A4A">
                  <wp:simplePos x="0" y="0"/>
                  <wp:positionH relativeFrom="column">
                    <wp:posOffset>2838450</wp:posOffset>
                  </wp:positionH>
                  <wp:positionV relativeFrom="paragraph">
                    <wp:posOffset>186690</wp:posOffset>
                  </wp:positionV>
                  <wp:extent cx="3352800" cy="2514600"/>
                  <wp:effectExtent l="95250" t="133350" r="95250" b="133350"/>
                  <wp:wrapNone/>
                  <wp:docPr id="14" name="irc_mi" descr="http://imageshack.com/a/img856/7360/qov1g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hack.com/a/img856/7360/qov1g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29012"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813" w:rsidRPr="00F56813">
              <w:rPr>
                <w:sz w:val="32"/>
              </w:rPr>
              <w:t>Naar bed ;-)</w:t>
            </w:r>
          </w:p>
        </w:tc>
      </w:tr>
    </w:tbl>
    <w:p w:rsidR="00470C48" w:rsidRDefault="00F56813" w:rsidP="00470C48">
      <w:r>
        <w:rPr>
          <w:noProof/>
          <w:color w:val="0000FF"/>
          <w:lang w:eastAsia="nl-NL"/>
        </w:rPr>
        <w:drawing>
          <wp:anchor distT="0" distB="0" distL="114300" distR="114300" simplePos="0" relativeHeight="251659264" behindDoc="0" locked="0" layoutInCell="1" allowOverlap="1" wp14:anchorId="278FE4E0" wp14:editId="564C3A45">
            <wp:simplePos x="0" y="0"/>
            <wp:positionH relativeFrom="column">
              <wp:posOffset>45759</wp:posOffset>
            </wp:positionH>
            <wp:positionV relativeFrom="paragraph">
              <wp:posOffset>174929</wp:posOffset>
            </wp:positionV>
            <wp:extent cx="3851331" cy="1709144"/>
            <wp:effectExtent l="76200" t="190500" r="73025" b="177165"/>
            <wp:wrapNone/>
            <wp:docPr id="3" name="irc_mi" descr="http://www.blogcdn.com/www.autoblog.com/media/2008/12/maybach_72_stretch_limo_002-1210-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ogcdn.com/www.autoblog.com/media/2008/12/maybach_72_stretch_limo_002-1210-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969">
                      <a:off x="0" y="0"/>
                      <a:ext cx="3855173" cy="17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33A" w:rsidRDefault="00CC533A" w:rsidP="00470C48">
      <w:pPr>
        <w:rPr>
          <w:noProof/>
          <w:color w:val="0000FF"/>
          <w:lang w:eastAsia="nl-NL"/>
        </w:rPr>
      </w:pPr>
    </w:p>
    <w:p w:rsidR="00CC533A" w:rsidRDefault="00CC533A" w:rsidP="00470C48">
      <w:pPr>
        <w:rPr>
          <w:noProof/>
          <w:color w:val="0000FF"/>
          <w:lang w:eastAsia="nl-NL"/>
        </w:rPr>
      </w:pPr>
    </w:p>
    <w:p w:rsidR="00CC533A" w:rsidRDefault="00CC533A" w:rsidP="00470C48">
      <w:pPr>
        <w:rPr>
          <w:noProof/>
          <w:color w:val="0000FF"/>
          <w:lang w:eastAsia="nl-NL"/>
        </w:rPr>
      </w:pPr>
    </w:p>
    <w:p w:rsidR="00CC533A" w:rsidRDefault="00CC533A" w:rsidP="00470C48">
      <w:pPr>
        <w:rPr>
          <w:noProof/>
          <w:color w:val="0000FF"/>
          <w:lang w:eastAsia="nl-NL"/>
        </w:rPr>
      </w:pPr>
    </w:p>
    <w:p w:rsidR="00CC533A" w:rsidRDefault="00CC533A" w:rsidP="00470C48">
      <w:pPr>
        <w:rPr>
          <w:noProof/>
          <w:color w:val="0000FF"/>
          <w:lang w:eastAsia="nl-NL"/>
        </w:rPr>
      </w:pPr>
    </w:p>
    <w:p w:rsidR="00470C48" w:rsidRDefault="00921172" w:rsidP="00470C48">
      <w:r>
        <w:rPr>
          <w:noProof/>
          <w:color w:val="0000FF"/>
          <w:lang w:eastAsia="nl-NL"/>
        </w:rPr>
        <w:drawing>
          <wp:anchor distT="0" distB="0" distL="114300" distR="114300" simplePos="0" relativeHeight="251668480" behindDoc="0" locked="0" layoutInCell="1" allowOverlap="1" wp14:anchorId="45643B30" wp14:editId="313F7D46">
            <wp:simplePos x="0" y="0"/>
            <wp:positionH relativeFrom="column">
              <wp:posOffset>44704</wp:posOffset>
            </wp:positionH>
            <wp:positionV relativeFrom="paragraph">
              <wp:posOffset>7117989</wp:posOffset>
            </wp:positionV>
            <wp:extent cx="4256364" cy="1853461"/>
            <wp:effectExtent l="95250" t="209550" r="87630" b="204470"/>
            <wp:wrapNone/>
            <wp:docPr id="16" name="irc_mi" descr="http://resize.romantischcadeau.nl/574-323/img/slaapkamer-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size.romantischcadeau.nl/574-323/img/slaapkamer-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7131">
                      <a:off x="0" y="0"/>
                      <a:ext cx="4262194" cy="18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67456" behindDoc="0" locked="0" layoutInCell="1" allowOverlap="1" wp14:anchorId="6BB5C24A" wp14:editId="36EB853F">
            <wp:simplePos x="0" y="0"/>
            <wp:positionH relativeFrom="column">
              <wp:posOffset>142875</wp:posOffset>
            </wp:positionH>
            <wp:positionV relativeFrom="paragraph">
              <wp:posOffset>8976995</wp:posOffset>
            </wp:positionV>
            <wp:extent cx="3724275" cy="3433316"/>
            <wp:effectExtent l="0" t="0" r="0" b="0"/>
            <wp:wrapNone/>
            <wp:docPr id="15" name="irc_mi" descr="http://www.ikbenelkana.nl/blog/wp-content/uploads/all/Zalmwraps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kbenelkana.nl/blog/wp-content/uploads/all/Zalmwraps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4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33A">
        <w:rPr>
          <w:noProof/>
          <w:color w:val="0000FF"/>
          <w:lang w:eastAsia="nl-NL"/>
        </w:rPr>
        <w:drawing>
          <wp:anchor distT="0" distB="0" distL="114300" distR="114300" simplePos="0" relativeHeight="251660288" behindDoc="0" locked="0" layoutInCell="1" allowOverlap="1" wp14:anchorId="2F6668AA" wp14:editId="06CA045F">
            <wp:simplePos x="0" y="0"/>
            <wp:positionH relativeFrom="column">
              <wp:posOffset>146508</wp:posOffset>
            </wp:positionH>
            <wp:positionV relativeFrom="paragraph">
              <wp:posOffset>2089839</wp:posOffset>
            </wp:positionV>
            <wp:extent cx="3770619" cy="2162911"/>
            <wp:effectExtent l="95250" t="190500" r="97155" b="180340"/>
            <wp:wrapNone/>
            <wp:docPr id="5" name="irc_mi" descr="http://www.jackscasino.nl/upload/agenda/019748000138011779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ckscasino.nl/upload/agenda/019748000138011779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5637">
                      <a:off x="0" y="0"/>
                      <a:ext cx="3770619" cy="21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813">
        <w:rPr>
          <w:noProof/>
          <w:color w:val="0000FF"/>
          <w:lang w:eastAsia="nl-NL"/>
        </w:rPr>
        <w:drawing>
          <wp:anchor distT="0" distB="0" distL="114300" distR="114300" simplePos="0" relativeHeight="251658240" behindDoc="0" locked="0" layoutInCell="1" allowOverlap="1" wp14:anchorId="0F167659" wp14:editId="6BC6F2E5">
            <wp:simplePos x="0" y="0"/>
            <wp:positionH relativeFrom="column">
              <wp:posOffset>73256</wp:posOffset>
            </wp:positionH>
            <wp:positionV relativeFrom="paragraph">
              <wp:posOffset>108986</wp:posOffset>
            </wp:positionV>
            <wp:extent cx="3885565" cy="1805305"/>
            <wp:effectExtent l="76200" t="171450" r="76835" b="175895"/>
            <wp:wrapNone/>
            <wp:docPr id="2" name="irc_mi" descr="http://www.car-luxury-agency.com/uploads/photos/387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-luxury-agency.com/uploads/photos/38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6285">
                      <a:off x="0" y="0"/>
                      <a:ext cx="388556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0C48" w:rsidSect="00F56813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7E676C"/>
    <w:multiLevelType w:val="hybridMultilevel"/>
    <w:tmpl w:val="437A025C"/>
    <w:lvl w:ilvl="0" w:tplc="800250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C48"/>
    <w:rsid w:val="00074993"/>
    <w:rsid w:val="00470C48"/>
    <w:rsid w:val="008D4BB2"/>
    <w:rsid w:val="00921172"/>
    <w:rsid w:val="00BF5732"/>
    <w:rsid w:val="00CC533A"/>
    <w:rsid w:val="00E81576"/>
    <w:rsid w:val="00F5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70C48"/>
    <w:pPr>
      <w:ind w:left="720"/>
      <w:contextualSpacing/>
    </w:pPr>
  </w:style>
  <w:style w:type="table" w:styleId="Tabelraster">
    <w:name w:val="Table Grid"/>
    <w:basedOn w:val="Standaardtabel"/>
    <w:uiPriority w:val="59"/>
    <w:rsid w:val="00470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5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6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70C48"/>
    <w:pPr>
      <w:ind w:left="720"/>
      <w:contextualSpacing/>
    </w:pPr>
  </w:style>
  <w:style w:type="table" w:styleId="Tabelraster">
    <w:name w:val="Table Grid"/>
    <w:basedOn w:val="Standaardtabel"/>
    <w:uiPriority w:val="59"/>
    <w:rsid w:val="00470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5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6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nl/url?sa=i&amp;rct=j&amp;q=&amp;esrc=s&amp;frm=1&amp;source=images&amp;cd=&amp;cad=rja&amp;uact=8&amp;ved=0CAcQjRw&amp;url=http://www.scherpenhof.nl/wellness.html&amp;ei=6q-OVLTjBIW3PLPxgcgP&amp;psig=AFQjCNEuJF2MMqnTKyww2XEq_QdZ8trzKQ&amp;ust=1418723651652611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google.nl/url?sa=i&amp;rct=j&amp;q=&amp;esrc=s&amp;frm=1&amp;source=images&amp;cd=&amp;cad=rja&amp;uact=8&amp;ved=0CAcQjRw&amp;url=http://minkemariastyle.blogspot.com/2014/07/eten-en-drinken-hugos-proeven.html&amp;ei=ibGOVOPfGMO3OOqdgMgI&amp;psig=AFQjCNFwHdwUnQFBRvbwoXbgY3uq5p73Aw&amp;ust=1418724078191568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google.nl/url?sa=i&amp;rct=j&amp;q=&amp;esrc=s&amp;frm=1&amp;source=images&amp;cd=&amp;cad=rja&amp;uact=8&amp;ved=0CAcQjRw&amp;url=http://www.denhaagdirect.nl/wat-is-de-leukste-kapper-van-den-haag/&amp;ei=ua6OVMXUMoveOM-jgcgM&amp;psig=AFQjCNERe3FsJWp3tZBz3AIqSjY0nsw1Ug&amp;ust=1418723368689388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google.nl/url?sa=i&amp;rct=j&amp;q=&amp;esrc=s&amp;frm=1&amp;source=images&amp;cd=&amp;cad=rja&amp;uact=8&amp;ved=0CAcQjRw&amp;url=http://www.iens.nl/restaurant/15368/zwolle-restaurant-de-librije&amp;ei=zLCOVIObDsOwPIqrgJAD&amp;psig=AFQjCNEIBdi3d0w3BioAWraD70qjQLds3A&amp;ust=1418723897450987" TargetMode="External"/><Relationship Id="rId25" Type="http://schemas.openxmlformats.org/officeDocument/2006/relationships/hyperlink" Target="http://www.google.nl/url?sa=i&amp;rct=j&amp;q=&amp;esrc=s&amp;frm=1&amp;source=images&amp;cd=&amp;cad=rja&amp;uact=8&amp;ved=0CAcQjRw&amp;url=http://www.romantischcadeau.nl/slaapkamer.html&amp;ei=T7KOVOb3JIO_PIfMgagF&amp;psig=AFQjCNE4mY9pUR5uTCbzJtIdEsfNoGodLg&amp;ust=1418724294931019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google.nl/url?sa=i&amp;rct=j&amp;q=&amp;esrc=s&amp;frm=1&amp;source=images&amp;cd=&amp;cad=rja&amp;uact=8&amp;ved=0CAcQjRw&amp;url=http://www.jackscasino.nl/nl/vestiging/22/tilburg/vestiging-agenda/1228/zondags-ontbijtbuffet.htm&amp;ei=ca6OVIG8LYnyOJqdgeAE&amp;psig=AFQjCNFSgrfmrBSTSlsXRTZQKuJegSYpTQ&amp;ust=141872330095620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nl/url?sa=i&amp;rct=j&amp;q=&amp;esrc=s&amp;frm=1&amp;source=images&amp;cd=&amp;cad=rja&amp;uact=8&amp;ved=0CAcQjRw&amp;url=http://www.zwaluwhoeve.nl/nl/behandeling/2619/klassieke-ontspanningsmassage-50-minuten&amp;ei=fbCOVJD3AcLbO-OdgagG&amp;psig=AFQjCNEf_Ga_aSxhFTGFVhrSGfAMj_3XfA&amp;ust=1418723833468840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://www.google.nl/url?sa=i&amp;rct=j&amp;q=&amp;esrc=s&amp;frm=1&amp;source=images&amp;cd=&amp;cad=rja&amp;uact=8&amp;ved=0CAcQjRw&amp;url=http://screencrush.com/the-hobbit-3-poster-banner/&amp;ei=LbGOVI_NMIfaOJajgLgF&amp;psig=AFQjCNF5jV7UbMKlW3PcdJ0SSCt2L9G9pA&amp;ust=1418723968674393" TargetMode="External"/><Relationship Id="rId23" Type="http://schemas.openxmlformats.org/officeDocument/2006/relationships/hyperlink" Target="http://www.google.nl/url?sa=i&amp;rct=j&amp;q=&amp;esrc=s&amp;frm=1&amp;source=images&amp;cd=&amp;cad=rja&amp;uact=8&amp;ved=0CAcQjRw&amp;url=http://www.autoblog.com/2008/12/12/the-six-seat-maybach-72-when-62-decimeters-just-isnt-enough/&amp;ei=eq2OVOO4MIGqPLLtgegE&amp;bvm=bv.81828268,d.ZWU&amp;psig=AFQjCNELUZTkAMZzZQo9xap_Cek3jmJmkQ&amp;ust=1418723061786094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://www.google.nl/url?sa=i&amp;rct=j&amp;q=&amp;esrc=s&amp;frm=1&amp;source=images&amp;cd=&amp;cad=rja&amp;uact=8&amp;ved=0CAcQjRw&amp;url=http://www.vandaagopstap.nl/activiteiten/21276/Zelf-rijden-op-Zandvoort/&amp;ei=Ca-OVKzjKMXaOPDvgeAO&amp;psig=AFQjCNHRmzJpcybnuSMRzdaXHSfS5SMxjg&amp;ust=1418723444421350" TargetMode="External"/><Relationship Id="rId31" Type="http://schemas.openxmlformats.org/officeDocument/2006/relationships/hyperlink" Target="http://www.google.nl/url?sa=i&amp;rct=j&amp;q=&amp;esrc=s&amp;frm=1&amp;source=images&amp;cd=&amp;cad=rja&amp;uact=8&amp;ved=0CAcQjRw&amp;url=http://www.car-luxury-agency.com/en/74/rent/Maybach/57&amp;ei=-6yOVNuaDMWuPOmBgaAD&amp;bvm=bv.81828268,d.ZWU&amp;psig=AFQjCNHJkhD3TLO6WZHYEbtN3P0s9JjOqg&amp;ust=141872292816210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ogle.nl/url?sa=i&amp;rct=j&amp;q=&amp;esrc=s&amp;frm=1&amp;source=images&amp;cd=&amp;cad=rja&amp;uact=8&amp;ved=0CAcQjRw&amp;url=http://www.ah.nl/allerhande/recept/R-R83014/croissant-met-brie-en-gember&amp;ei=gK-OVK_mGszKPZHTgEA&amp;psig=AFQjCNG8cfVRiyf83ymGH225QCGknNqPbA&amp;ust=1418723578196386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google.nl/url?sa=i&amp;rct=j&amp;q=&amp;esrc=s&amp;frm=1&amp;source=images&amp;cd=&amp;cad=rja&amp;uact=8&amp;ved=0CAcQjRw&amp;url=http://www.ikbenelkana.nl/blog/zalmwraps/&amp;ei=-bGOVOrELMfXPLH7gbAI&amp;psig=AFQjCNF2fAH2siTUrcKLoRcpvTbbhGqBmg&amp;ust=1418724205535233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F719B-5594-4332-BD51-675C7CA17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D0FA5A21</Template>
  <TotalTime>0</TotalTime>
  <Pages>1</Pages>
  <Words>88</Words>
  <Characters>489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Noorderpoort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Noordhuis,H.K.</dc:creator>
  <cp:lastModifiedBy>Kreuning,A.J.B.</cp:lastModifiedBy>
  <cp:revision>2</cp:revision>
  <cp:lastPrinted>2014-12-15T10:12:00Z</cp:lastPrinted>
  <dcterms:created xsi:type="dcterms:W3CDTF">2015-11-26T13:36:00Z</dcterms:created>
  <dcterms:modified xsi:type="dcterms:W3CDTF">2015-11-26T13:36:00Z</dcterms:modified>
</cp:coreProperties>
</file>